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19E" w:rsidRPr="0096137E" w:rsidRDefault="0077519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</w:p>
    <w:p w:rsidR="0096137E" w:rsidRPr="0096137E" w:rsidRDefault="0096137E" w:rsidP="0077519E">
      <w:pPr>
        <w:rPr>
          <w:sz w:val="22"/>
          <w:szCs w:val="22"/>
        </w:rPr>
      </w:pPr>
      <w:bookmarkStart w:id="0" w:name="_GoBack"/>
      <w:bookmarkEnd w:id="0"/>
    </w:p>
    <w:p w:rsidR="0096137E" w:rsidRPr="0096137E" w:rsidRDefault="0096137E" w:rsidP="0077519E">
      <w:pPr>
        <w:rPr>
          <w:sz w:val="22"/>
          <w:szCs w:val="22"/>
        </w:rPr>
      </w:pPr>
      <w:r w:rsidRPr="0096137E">
        <w:rPr>
          <w:sz w:val="22"/>
          <w:szCs w:val="22"/>
        </w:rPr>
        <w:tab/>
      </w:r>
      <w:r w:rsidRPr="0096137E">
        <w:rPr>
          <w:sz w:val="22"/>
          <w:szCs w:val="22"/>
        </w:rPr>
        <w:tab/>
      </w:r>
      <w:r w:rsidRPr="0096137E">
        <w:rPr>
          <w:sz w:val="22"/>
          <w:szCs w:val="22"/>
        </w:rPr>
        <w:tab/>
      </w:r>
      <w:r w:rsidRPr="0096137E">
        <w:rPr>
          <w:sz w:val="22"/>
          <w:szCs w:val="22"/>
        </w:rPr>
        <w:tab/>
      </w:r>
      <w:r w:rsidRPr="0096137E">
        <w:rPr>
          <w:sz w:val="22"/>
          <w:szCs w:val="22"/>
        </w:rPr>
        <w:tab/>
      </w:r>
      <w:r w:rsidRPr="0096137E">
        <w:rPr>
          <w:sz w:val="22"/>
          <w:szCs w:val="22"/>
        </w:rPr>
        <w:tab/>
      </w:r>
      <w:r w:rsidRPr="0096137E">
        <w:rPr>
          <w:sz w:val="22"/>
          <w:szCs w:val="22"/>
        </w:rPr>
        <w:tab/>
      </w:r>
      <w:r w:rsidRPr="0096137E">
        <w:rPr>
          <w:sz w:val="22"/>
          <w:szCs w:val="22"/>
        </w:rPr>
        <w:tab/>
        <w:t>10 July 2018</w:t>
      </w:r>
    </w:p>
    <w:p w:rsidR="0096137E" w:rsidRP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</w:p>
    <w:p w:rsidR="0096137E" w:rsidRPr="0096137E" w:rsidRDefault="0096137E" w:rsidP="0077519E">
      <w:pPr>
        <w:rPr>
          <w:sz w:val="22"/>
          <w:szCs w:val="22"/>
        </w:rPr>
      </w:pPr>
      <w:r w:rsidRPr="0096137E">
        <w:rPr>
          <w:sz w:val="22"/>
          <w:szCs w:val="22"/>
        </w:rPr>
        <w:t>C Naiker</w:t>
      </w:r>
    </w:p>
    <w:p w:rsidR="0096137E" w:rsidRDefault="0096137E" w:rsidP="0077519E">
      <w:pPr>
        <w:rPr>
          <w:sz w:val="22"/>
          <w:szCs w:val="22"/>
        </w:rPr>
      </w:pPr>
      <w:r w:rsidRPr="0096137E">
        <w:rPr>
          <w:sz w:val="22"/>
          <w:szCs w:val="22"/>
        </w:rPr>
        <w:t>Just Property</w:t>
      </w:r>
    </w:p>
    <w:p w:rsid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  <w:r>
        <w:rPr>
          <w:sz w:val="22"/>
          <w:szCs w:val="22"/>
        </w:rPr>
        <w:t>Chantal,</w:t>
      </w:r>
    </w:p>
    <w:p w:rsidR="0096137E" w:rsidRPr="0096137E" w:rsidRDefault="0096137E" w:rsidP="0077519E">
      <w:pPr>
        <w:rPr>
          <w:sz w:val="22"/>
          <w:szCs w:val="22"/>
        </w:rPr>
      </w:pPr>
    </w:p>
    <w:p w:rsidR="0096137E" w:rsidRPr="0096137E" w:rsidRDefault="0096137E" w:rsidP="0077519E">
      <w:pPr>
        <w:rPr>
          <w:sz w:val="22"/>
          <w:szCs w:val="22"/>
        </w:rPr>
      </w:pPr>
    </w:p>
    <w:p w:rsidR="0096137E" w:rsidRPr="0096137E" w:rsidRDefault="0096137E" w:rsidP="0077519E">
      <w:pPr>
        <w:rPr>
          <w:sz w:val="22"/>
          <w:szCs w:val="22"/>
        </w:rPr>
      </w:pPr>
    </w:p>
    <w:p w:rsidR="0096137E" w:rsidRPr="0096137E" w:rsidRDefault="0096137E" w:rsidP="0077519E">
      <w:pPr>
        <w:rPr>
          <w:b/>
          <w:sz w:val="32"/>
          <w:szCs w:val="32"/>
        </w:rPr>
      </w:pPr>
      <w:r w:rsidRPr="0096137E">
        <w:rPr>
          <w:b/>
          <w:sz w:val="32"/>
          <w:szCs w:val="32"/>
        </w:rPr>
        <w:t>Lease  -  Antay Properties CC</w:t>
      </w:r>
    </w:p>
    <w:p w:rsidR="0096137E" w:rsidRPr="0096137E" w:rsidRDefault="0096137E" w:rsidP="0077519E">
      <w:pPr>
        <w:rPr>
          <w:sz w:val="22"/>
          <w:szCs w:val="22"/>
        </w:rPr>
      </w:pPr>
    </w:p>
    <w:p w:rsidR="0096137E" w:rsidRPr="0096137E" w:rsidRDefault="0096137E" w:rsidP="0077519E">
      <w:pPr>
        <w:rPr>
          <w:sz w:val="22"/>
          <w:szCs w:val="22"/>
        </w:rPr>
      </w:pPr>
      <w:r w:rsidRPr="0096137E">
        <w:rPr>
          <w:sz w:val="22"/>
          <w:szCs w:val="22"/>
        </w:rPr>
        <w:t>We are the Accoun</w:t>
      </w:r>
      <w:r>
        <w:rPr>
          <w:sz w:val="22"/>
          <w:szCs w:val="22"/>
        </w:rPr>
        <w:t>t</w:t>
      </w:r>
      <w:r w:rsidRPr="0096137E">
        <w:rPr>
          <w:sz w:val="22"/>
          <w:szCs w:val="22"/>
        </w:rPr>
        <w:t xml:space="preserve">ing Officer to Antay Properties CC since it’s </w:t>
      </w:r>
    </w:p>
    <w:p w:rsidR="0096137E" w:rsidRPr="0096137E" w:rsidRDefault="0096137E" w:rsidP="0077519E">
      <w:pPr>
        <w:rPr>
          <w:sz w:val="22"/>
          <w:szCs w:val="22"/>
        </w:rPr>
      </w:pPr>
      <w:r w:rsidRPr="0096137E">
        <w:rPr>
          <w:sz w:val="22"/>
          <w:szCs w:val="22"/>
        </w:rPr>
        <w:t>Incorporation in 1989.</w:t>
      </w:r>
    </w:p>
    <w:p w:rsidR="0096137E" w:rsidRPr="0096137E" w:rsidRDefault="0096137E" w:rsidP="0077519E">
      <w:pPr>
        <w:rPr>
          <w:sz w:val="22"/>
          <w:szCs w:val="22"/>
        </w:rPr>
      </w:pPr>
    </w:p>
    <w:p w:rsidR="0096137E" w:rsidRPr="0096137E" w:rsidRDefault="0096137E" w:rsidP="0077519E">
      <w:pPr>
        <w:rPr>
          <w:sz w:val="22"/>
          <w:szCs w:val="22"/>
        </w:rPr>
      </w:pPr>
      <w:r w:rsidRPr="0096137E">
        <w:rPr>
          <w:sz w:val="22"/>
          <w:szCs w:val="22"/>
        </w:rPr>
        <w:t>The Company is Solvent and has the Financial means to enter into</w:t>
      </w:r>
    </w:p>
    <w:p w:rsidR="0096137E" w:rsidRDefault="0096137E" w:rsidP="0077519E">
      <w:pPr>
        <w:rPr>
          <w:sz w:val="22"/>
          <w:szCs w:val="22"/>
        </w:rPr>
      </w:pPr>
      <w:r w:rsidRPr="0096137E">
        <w:rPr>
          <w:sz w:val="22"/>
          <w:szCs w:val="22"/>
        </w:rPr>
        <w:t>the Lease</w:t>
      </w:r>
    </w:p>
    <w:p w:rsid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</w:p>
    <w:p w:rsidR="0096137E" w:rsidRDefault="0096137E" w:rsidP="0077519E">
      <w:pPr>
        <w:rPr>
          <w:sz w:val="22"/>
          <w:szCs w:val="22"/>
        </w:rPr>
      </w:pPr>
      <w:r>
        <w:rPr>
          <w:sz w:val="22"/>
          <w:szCs w:val="22"/>
        </w:rPr>
        <w:t>_________________________</w:t>
      </w:r>
    </w:p>
    <w:p w:rsidR="0096137E" w:rsidRPr="0096137E" w:rsidRDefault="0096137E" w:rsidP="0077519E">
      <w:pPr>
        <w:rPr>
          <w:sz w:val="22"/>
          <w:szCs w:val="22"/>
        </w:rPr>
      </w:pPr>
      <w:r>
        <w:rPr>
          <w:sz w:val="22"/>
          <w:szCs w:val="22"/>
        </w:rPr>
        <w:t>PJJJ van Rensburg</w:t>
      </w:r>
      <w:r w:rsidRPr="0096137E">
        <w:rPr>
          <w:sz w:val="22"/>
          <w:szCs w:val="22"/>
        </w:rPr>
        <w:t xml:space="preserve"> </w:t>
      </w:r>
    </w:p>
    <w:p w:rsidR="00527687" w:rsidRPr="0096137E" w:rsidRDefault="00527687" w:rsidP="0077519E">
      <w:pPr>
        <w:rPr>
          <w:sz w:val="22"/>
          <w:szCs w:val="22"/>
        </w:rPr>
      </w:pPr>
    </w:p>
    <w:p w:rsidR="00527687" w:rsidRPr="0096137E" w:rsidRDefault="00527687" w:rsidP="0077519E">
      <w:pPr>
        <w:rPr>
          <w:sz w:val="22"/>
          <w:szCs w:val="22"/>
        </w:rPr>
      </w:pPr>
    </w:p>
    <w:p w:rsidR="00527687" w:rsidRPr="0096137E" w:rsidRDefault="00527687" w:rsidP="00527687">
      <w:pPr>
        <w:rPr>
          <w:sz w:val="22"/>
          <w:szCs w:val="22"/>
        </w:rPr>
      </w:pPr>
    </w:p>
    <w:p w:rsidR="00527687" w:rsidRDefault="00527687" w:rsidP="00527687"/>
    <w:p w:rsidR="00E64704" w:rsidRDefault="00E64704" w:rsidP="0077519E"/>
    <w:p w:rsidR="0057708F" w:rsidRDefault="0057708F" w:rsidP="0077519E"/>
    <w:sectPr w:rsidR="0057708F" w:rsidSect="00076E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360" w:right="1107" w:bottom="1134" w:left="1418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E0D" w:rsidRDefault="00574E0D">
      <w:r>
        <w:separator/>
      </w:r>
    </w:p>
  </w:endnote>
  <w:endnote w:type="continuationSeparator" w:id="0">
    <w:p w:rsidR="00574E0D" w:rsidRDefault="00574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26B" w:rsidRDefault="007A32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D3C" w:rsidRPr="00076EB8" w:rsidRDefault="005E4D3C" w:rsidP="008D6670">
    <w:pPr>
      <w:pStyle w:val="Footer"/>
      <w:jc w:val="center"/>
      <w:rPr>
        <w:rFonts w:cs="Arial"/>
        <w:sz w:val="18"/>
        <w:szCs w:val="18"/>
      </w:rPr>
    </w:pPr>
  </w:p>
  <w:p w:rsidR="005E4D3C" w:rsidRPr="008D6670" w:rsidRDefault="005E4D3C" w:rsidP="008D667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26B" w:rsidRDefault="007A32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E0D" w:rsidRDefault="00574E0D">
      <w:r>
        <w:separator/>
      </w:r>
    </w:p>
  </w:footnote>
  <w:footnote w:type="continuationSeparator" w:id="0">
    <w:p w:rsidR="00574E0D" w:rsidRDefault="00574E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26B" w:rsidRDefault="007A32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D3C" w:rsidRDefault="005E4D3C"/>
  <w:tbl>
    <w:tblPr>
      <w:tblW w:w="11700" w:type="dxa"/>
      <w:tblInd w:w="-1152" w:type="dxa"/>
      <w:tblLook w:val="01E0" w:firstRow="1" w:lastRow="1" w:firstColumn="1" w:lastColumn="1" w:noHBand="0" w:noVBand="0"/>
    </w:tblPr>
    <w:tblGrid>
      <w:gridCol w:w="3900"/>
      <w:gridCol w:w="3900"/>
      <w:gridCol w:w="3900"/>
    </w:tblGrid>
    <w:tr w:rsidR="005E4D3C" w:rsidTr="008E423C">
      <w:tc>
        <w:tcPr>
          <w:tcW w:w="3900" w:type="dxa"/>
          <w:shd w:val="clear" w:color="auto" w:fill="auto"/>
        </w:tcPr>
        <w:p w:rsidR="005E4D3C" w:rsidRPr="008E74F0" w:rsidRDefault="007A326B" w:rsidP="007A326B">
          <w:pPr>
            <w:pStyle w:val="Header"/>
            <w:ind w:left="0"/>
          </w:pPr>
          <w:r>
            <w:t xml:space="preserve">                               Box 905</w:t>
          </w:r>
        </w:p>
        <w:p w:rsidR="005E4D3C" w:rsidRPr="008E74F0" w:rsidRDefault="007A326B" w:rsidP="007A326B">
          <w:pPr>
            <w:pStyle w:val="Header"/>
            <w:ind w:left="0"/>
            <w:jc w:val="center"/>
          </w:pPr>
          <w:r>
            <w:t xml:space="preserve">    </w:t>
          </w:r>
          <w:r w:rsidR="005E4D3C" w:rsidRPr="008E74F0">
            <w:t xml:space="preserve"> Ferndale</w:t>
          </w:r>
        </w:p>
        <w:p w:rsidR="005E4D3C" w:rsidRDefault="001752B4" w:rsidP="001752B4">
          <w:pPr>
            <w:pStyle w:val="Header"/>
            <w:ind w:left="0"/>
          </w:pPr>
          <w:r>
            <w:t xml:space="preserve">                               </w:t>
          </w:r>
          <w:r w:rsidR="007A326B">
            <w:t>2160</w:t>
          </w:r>
        </w:p>
      </w:tc>
      <w:tc>
        <w:tcPr>
          <w:tcW w:w="3900" w:type="dxa"/>
          <w:shd w:val="clear" w:color="auto" w:fill="auto"/>
        </w:tcPr>
        <w:p w:rsidR="005E4D3C" w:rsidRPr="008E423C" w:rsidRDefault="002E22FB" w:rsidP="008E423C">
          <w:pPr>
            <w:pStyle w:val="Header"/>
            <w:ind w:left="0"/>
            <w:jc w:val="center"/>
            <w:rPr>
              <w:rFonts w:ascii="Garamond" w:hAnsi="Garamond"/>
              <w:b/>
              <w:sz w:val="48"/>
              <w:szCs w:val="48"/>
            </w:rPr>
          </w:pPr>
          <w:r w:rsidRPr="008E423C">
            <w:rPr>
              <w:rFonts w:ascii="Garamond" w:hAnsi="Garamond"/>
              <w:b/>
              <w:sz w:val="48"/>
              <w:szCs w:val="48"/>
            </w:rPr>
            <w:t>P J van Rensburg &amp; Associates</w:t>
          </w:r>
        </w:p>
        <w:p w:rsidR="002E22FB" w:rsidRDefault="002E22FB" w:rsidP="008E423C">
          <w:pPr>
            <w:pStyle w:val="Header"/>
            <w:ind w:left="0"/>
            <w:jc w:val="center"/>
          </w:pPr>
          <w:r>
            <w:t>Chartered Accountants</w:t>
          </w:r>
        </w:p>
      </w:tc>
      <w:tc>
        <w:tcPr>
          <w:tcW w:w="3900" w:type="dxa"/>
          <w:shd w:val="clear" w:color="auto" w:fill="auto"/>
        </w:tcPr>
        <w:p w:rsidR="005E4D3C" w:rsidRPr="008E74F0" w:rsidRDefault="005E4D3C" w:rsidP="008E423C">
          <w:pPr>
            <w:pStyle w:val="Header"/>
            <w:ind w:left="0"/>
          </w:pPr>
          <w:r w:rsidRPr="008E74F0">
            <w:t xml:space="preserve">Tel     : </w:t>
          </w:r>
          <w:r w:rsidR="00AF67BB">
            <w:t xml:space="preserve"> </w:t>
          </w:r>
          <w:r w:rsidR="00AF6F26">
            <w:t>011</w:t>
          </w:r>
          <w:r w:rsidR="00AF67BB">
            <w:t xml:space="preserve"> </w:t>
          </w:r>
          <w:r w:rsidRPr="008E74F0">
            <w:t>792</w:t>
          </w:r>
          <w:r w:rsidR="00AF67BB">
            <w:t xml:space="preserve"> </w:t>
          </w:r>
          <w:r w:rsidRPr="008E74F0">
            <w:t>1708/9</w:t>
          </w:r>
        </w:p>
        <w:p w:rsidR="005E4D3C" w:rsidRDefault="005E4D3C" w:rsidP="007A326B">
          <w:pPr>
            <w:pStyle w:val="Header"/>
            <w:ind w:left="0"/>
          </w:pPr>
        </w:p>
      </w:tc>
    </w:tr>
  </w:tbl>
  <w:p w:rsidR="005E4D3C" w:rsidRDefault="005E4D3C" w:rsidP="007A499B">
    <w:pPr>
      <w:pStyle w:val="Header"/>
      <w:jc w:val="center"/>
    </w:pPr>
  </w:p>
  <w:p w:rsidR="005E4D3C" w:rsidRDefault="005E4D3C" w:rsidP="007A499B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26B" w:rsidRDefault="007A326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57749"/>
    <w:multiLevelType w:val="hybridMultilevel"/>
    <w:tmpl w:val="72162C50"/>
    <w:lvl w:ilvl="0" w:tplc="A6B4F39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E823AE"/>
    <w:multiLevelType w:val="hybridMultilevel"/>
    <w:tmpl w:val="FD40441C"/>
    <w:lvl w:ilvl="0" w:tplc="04090001">
      <w:start w:val="1"/>
      <w:numFmt w:val="bullet"/>
      <w:lvlText w:val=""/>
      <w:lvlJc w:val="left"/>
      <w:pPr>
        <w:tabs>
          <w:tab w:val="num" w:pos="1555"/>
        </w:tabs>
        <w:ind w:lef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75"/>
        </w:tabs>
        <w:ind w:left="2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95"/>
        </w:tabs>
        <w:ind w:lef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15"/>
        </w:tabs>
        <w:ind w:lef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35"/>
        </w:tabs>
        <w:ind w:left="4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55"/>
        </w:tabs>
        <w:ind w:lef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75"/>
        </w:tabs>
        <w:ind w:lef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95"/>
        </w:tabs>
        <w:ind w:left="6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15"/>
        </w:tabs>
        <w:ind w:left="73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0E3"/>
    <w:rsid w:val="00063B43"/>
    <w:rsid w:val="00076EB8"/>
    <w:rsid w:val="0007740C"/>
    <w:rsid w:val="00091CDC"/>
    <w:rsid w:val="000B3E62"/>
    <w:rsid w:val="000B540B"/>
    <w:rsid w:val="000D2790"/>
    <w:rsid w:val="00101038"/>
    <w:rsid w:val="001404FF"/>
    <w:rsid w:val="00142AB1"/>
    <w:rsid w:val="00156315"/>
    <w:rsid w:val="001712CC"/>
    <w:rsid w:val="001752B4"/>
    <w:rsid w:val="00184BD9"/>
    <w:rsid w:val="001A045B"/>
    <w:rsid w:val="001B4882"/>
    <w:rsid w:val="001C2A10"/>
    <w:rsid w:val="00200228"/>
    <w:rsid w:val="00275A0D"/>
    <w:rsid w:val="002A5CCE"/>
    <w:rsid w:val="002C0FB3"/>
    <w:rsid w:val="002E22FB"/>
    <w:rsid w:val="002F40DA"/>
    <w:rsid w:val="00312A44"/>
    <w:rsid w:val="00367F80"/>
    <w:rsid w:val="003767C1"/>
    <w:rsid w:val="003767D9"/>
    <w:rsid w:val="003771EA"/>
    <w:rsid w:val="003912DB"/>
    <w:rsid w:val="003A230F"/>
    <w:rsid w:val="003A4EEA"/>
    <w:rsid w:val="003E146A"/>
    <w:rsid w:val="003E225D"/>
    <w:rsid w:val="003E51E1"/>
    <w:rsid w:val="003E55FA"/>
    <w:rsid w:val="00446441"/>
    <w:rsid w:val="0046460C"/>
    <w:rsid w:val="00485BF0"/>
    <w:rsid w:val="004A4A59"/>
    <w:rsid w:val="004C1EFD"/>
    <w:rsid w:val="004E0846"/>
    <w:rsid w:val="004F4000"/>
    <w:rsid w:val="00514F71"/>
    <w:rsid w:val="00523B0E"/>
    <w:rsid w:val="00523C88"/>
    <w:rsid w:val="00527687"/>
    <w:rsid w:val="00551112"/>
    <w:rsid w:val="00574E0D"/>
    <w:rsid w:val="0057708F"/>
    <w:rsid w:val="0058165E"/>
    <w:rsid w:val="00585D22"/>
    <w:rsid w:val="0059322F"/>
    <w:rsid w:val="005A6770"/>
    <w:rsid w:val="005C59A5"/>
    <w:rsid w:val="005D2CBB"/>
    <w:rsid w:val="005E20F0"/>
    <w:rsid w:val="005E4D3C"/>
    <w:rsid w:val="006055E9"/>
    <w:rsid w:val="00631818"/>
    <w:rsid w:val="006521B9"/>
    <w:rsid w:val="00652C87"/>
    <w:rsid w:val="00710321"/>
    <w:rsid w:val="00714837"/>
    <w:rsid w:val="00721C53"/>
    <w:rsid w:val="00743C74"/>
    <w:rsid w:val="00771128"/>
    <w:rsid w:val="0077519E"/>
    <w:rsid w:val="0078592F"/>
    <w:rsid w:val="00785BA2"/>
    <w:rsid w:val="007A326B"/>
    <w:rsid w:val="007A499B"/>
    <w:rsid w:val="007B6DBC"/>
    <w:rsid w:val="007F7D0E"/>
    <w:rsid w:val="008346EF"/>
    <w:rsid w:val="00897A6E"/>
    <w:rsid w:val="008A4C3A"/>
    <w:rsid w:val="008B0E57"/>
    <w:rsid w:val="008B7C86"/>
    <w:rsid w:val="008C243F"/>
    <w:rsid w:val="008C4AB3"/>
    <w:rsid w:val="008C67CB"/>
    <w:rsid w:val="008D6670"/>
    <w:rsid w:val="008E423C"/>
    <w:rsid w:val="008E74F0"/>
    <w:rsid w:val="008F2379"/>
    <w:rsid w:val="0090289B"/>
    <w:rsid w:val="009500E3"/>
    <w:rsid w:val="0096137E"/>
    <w:rsid w:val="009B268C"/>
    <w:rsid w:val="009F3D0E"/>
    <w:rsid w:val="00A42A12"/>
    <w:rsid w:val="00A5582F"/>
    <w:rsid w:val="00A64B6B"/>
    <w:rsid w:val="00A913A6"/>
    <w:rsid w:val="00A964CA"/>
    <w:rsid w:val="00AC2F3B"/>
    <w:rsid w:val="00AF67BB"/>
    <w:rsid w:val="00AF6F26"/>
    <w:rsid w:val="00B26685"/>
    <w:rsid w:val="00B50EDE"/>
    <w:rsid w:val="00B72FB1"/>
    <w:rsid w:val="00B749C7"/>
    <w:rsid w:val="00B901FA"/>
    <w:rsid w:val="00BA16AA"/>
    <w:rsid w:val="00C03AE7"/>
    <w:rsid w:val="00C06FC4"/>
    <w:rsid w:val="00C144A8"/>
    <w:rsid w:val="00C45A8C"/>
    <w:rsid w:val="00C574B3"/>
    <w:rsid w:val="00C65A5B"/>
    <w:rsid w:val="00C72DDA"/>
    <w:rsid w:val="00CA4D59"/>
    <w:rsid w:val="00CB1767"/>
    <w:rsid w:val="00CE1952"/>
    <w:rsid w:val="00CE4FB0"/>
    <w:rsid w:val="00D26748"/>
    <w:rsid w:val="00D540FB"/>
    <w:rsid w:val="00D611CA"/>
    <w:rsid w:val="00D771E0"/>
    <w:rsid w:val="00DE2B60"/>
    <w:rsid w:val="00DE32EA"/>
    <w:rsid w:val="00DF52B8"/>
    <w:rsid w:val="00E01192"/>
    <w:rsid w:val="00E022DD"/>
    <w:rsid w:val="00E5684F"/>
    <w:rsid w:val="00E64704"/>
    <w:rsid w:val="00E72259"/>
    <w:rsid w:val="00E72BCB"/>
    <w:rsid w:val="00EB0DE6"/>
    <w:rsid w:val="00EC5E65"/>
    <w:rsid w:val="00EF54D2"/>
    <w:rsid w:val="00F13484"/>
    <w:rsid w:val="00F51CA4"/>
    <w:rsid w:val="00F73217"/>
    <w:rsid w:val="00F74F50"/>
    <w:rsid w:val="00F8008E"/>
    <w:rsid w:val="00FA40A7"/>
    <w:rsid w:val="00FB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1112"/>
    <w:pPr>
      <w:ind w:left="835"/>
    </w:pPr>
    <w:rPr>
      <w:rFonts w:ascii="Arial" w:hAnsi="Arial"/>
      <w:spacing w:val="-5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49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499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50E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74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8D6670"/>
    <w:rPr>
      <w:color w:val="0000FF"/>
      <w:u w:val="single"/>
    </w:rPr>
  </w:style>
  <w:style w:type="character" w:styleId="Emphasis">
    <w:name w:val="Emphasis"/>
    <w:qFormat/>
    <w:rsid w:val="00551112"/>
    <w:rPr>
      <w:rFonts w:ascii="Arial Black" w:hAnsi="Arial Black" w:hint="default"/>
      <w:i w:val="0"/>
      <w:iCs w:val="0"/>
      <w:sz w:val="18"/>
    </w:rPr>
  </w:style>
  <w:style w:type="paragraph" w:styleId="MessageHeader">
    <w:name w:val="Message Header"/>
    <w:basedOn w:val="BodyText"/>
    <w:rsid w:val="00551112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</w:style>
  <w:style w:type="paragraph" w:customStyle="1" w:styleId="DocumentLabel">
    <w:name w:val="Document Label"/>
    <w:basedOn w:val="Normal"/>
    <w:rsid w:val="00551112"/>
    <w:pPr>
      <w:keepNext/>
      <w:keepLines/>
      <w:spacing w:before="400" w:after="120" w:line="240" w:lineRule="atLeast"/>
      <w:ind w:left="0"/>
    </w:pPr>
    <w:rPr>
      <w:rFonts w:ascii="Arial Black" w:hAnsi="Arial Black"/>
      <w:spacing w:val="-100"/>
      <w:kern w:val="28"/>
      <w:sz w:val="108"/>
    </w:rPr>
  </w:style>
  <w:style w:type="paragraph" w:customStyle="1" w:styleId="MessageHeaderFirst">
    <w:name w:val="Message Header First"/>
    <w:basedOn w:val="MessageHeader"/>
    <w:next w:val="MessageHeader"/>
    <w:rsid w:val="00551112"/>
  </w:style>
  <w:style w:type="paragraph" w:customStyle="1" w:styleId="MessageHeaderLast">
    <w:name w:val="Message Header Last"/>
    <w:basedOn w:val="MessageHeader"/>
    <w:next w:val="BodyText"/>
    <w:rsid w:val="00551112"/>
    <w:pPr>
      <w:pBdr>
        <w:bottom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675"/>
      </w:tabs>
      <w:spacing w:before="120" w:after="120"/>
      <w:ind w:left="835" w:firstLine="0"/>
    </w:pPr>
  </w:style>
  <w:style w:type="character" w:customStyle="1" w:styleId="MessageHeaderLabel">
    <w:name w:val="Message Header Label"/>
    <w:rsid w:val="00551112"/>
    <w:rPr>
      <w:rFonts w:ascii="Arial Black" w:hAnsi="Arial Black" w:hint="default"/>
      <w:sz w:val="18"/>
    </w:rPr>
  </w:style>
  <w:style w:type="paragraph" w:styleId="BodyText">
    <w:name w:val="Body Text"/>
    <w:basedOn w:val="Normal"/>
    <w:rsid w:val="00551112"/>
    <w:pPr>
      <w:spacing w:after="120"/>
    </w:pPr>
  </w:style>
  <w:style w:type="paragraph" w:styleId="PlainText">
    <w:name w:val="Plain Text"/>
    <w:basedOn w:val="Normal"/>
    <w:rsid w:val="00A42A12"/>
    <w:pPr>
      <w:ind w:left="0"/>
    </w:pPr>
    <w:rPr>
      <w:rFonts w:ascii="Courier New" w:hAnsi="Courier New"/>
      <w:spacing w:val="0"/>
      <w:lang w:val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_%20LH\PJ%20Assoc-Cons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PJ Assoc-Consent.dot</Template>
  <TotalTime>7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Enter Date</vt:lpstr>
    </vt:vector>
  </TitlesOfParts>
  <Company>Pvt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Enter Date</dc:title>
  <dc:subject/>
  <dc:creator>Michelle</dc:creator>
  <cp:keywords/>
  <dc:description/>
  <cp:lastModifiedBy>Accounting</cp:lastModifiedBy>
  <cp:revision>3</cp:revision>
  <cp:lastPrinted>2018-07-10T13:01:00Z</cp:lastPrinted>
  <dcterms:created xsi:type="dcterms:W3CDTF">2018-07-10T12:53:00Z</dcterms:created>
  <dcterms:modified xsi:type="dcterms:W3CDTF">2018-07-10T13:02:00Z</dcterms:modified>
</cp:coreProperties>
</file>